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018"/>
      </w:tblGrid>
      <w:tr w:rsidR="00A00229" w14:paraId="74EBD66C" w14:textId="77777777">
        <w:trPr>
          <w:trHeight w:val="737"/>
          <w:jc w:val="center"/>
        </w:trPr>
        <w:tc>
          <w:tcPr>
            <w:tcW w:w="10018" w:type="dxa"/>
            <w:vAlign w:val="center"/>
          </w:tcPr>
          <w:bookmarkStart w:id="0" w:name="Text4"/>
          <w:p w14:paraId="3532B238" w14:textId="77777777" w:rsidR="00A00229" w:rsidRDefault="00A00229">
            <w:pPr>
              <w:jc w:val="center"/>
            </w:pPr>
            <w:r w:rsidRPr="00B57A58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text" w:val="Umetnite logo organizacije"/>
                  <w:textInput/>
                </w:ffData>
              </w:fldChar>
            </w:r>
            <w:r w:rsidRPr="00B57A58">
              <w:rPr>
                <w:highlight w:val="yellow"/>
              </w:rPr>
              <w:instrText xml:space="preserve"> FORMTEXT </w:instrText>
            </w:r>
            <w:r w:rsidRPr="00B57A58">
              <w:rPr>
                <w:rFonts w:ascii="Calibri" w:hAnsi="Calibri" w:cs="Calibri"/>
                <w:b/>
                <w:sz w:val="20"/>
                <w:highlight w:val="yellow"/>
                <w:lang w:val="mk-MK" w:eastAsia="en-US"/>
              </w:rPr>
            </w:r>
            <w:r w:rsidRPr="00B57A58">
              <w:rPr>
                <w:highlight w:val="yellow"/>
              </w:rPr>
              <w:fldChar w:fldCharType="separate"/>
            </w:r>
            <w:r w:rsidRPr="00B57A58">
              <w:rPr>
                <w:rFonts w:ascii="Calibri" w:hAnsi="Calibri" w:cs="Calibri"/>
                <w:b/>
                <w:sz w:val="20"/>
                <w:highlight w:val="yellow"/>
                <w:lang w:val="mk-MK" w:eastAsia="en-US"/>
              </w:rPr>
              <w:t>ЛОГО НА НОСИТЕЛ НА ПРОЕКТ (ОРГАНИЗАЦИЈА)</w:t>
            </w:r>
            <w:r w:rsidRPr="00B57A58">
              <w:rPr>
                <w:rFonts w:ascii="Calibri" w:hAnsi="Calibri" w:cs="Calibri"/>
                <w:b/>
                <w:sz w:val="20"/>
                <w:highlight w:val="yellow"/>
                <w:lang w:val="mk-MK" w:eastAsia="en-US"/>
              </w:rPr>
              <w:fldChar w:fldCharType="end"/>
            </w:r>
            <w:bookmarkEnd w:id="0"/>
          </w:p>
        </w:tc>
      </w:tr>
    </w:tbl>
    <w:p w14:paraId="168DE366" w14:textId="77777777" w:rsidR="00A00229" w:rsidRDefault="00A00229">
      <w:pPr>
        <w:jc w:val="center"/>
      </w:pPr>
      <w:r>
        <w:rPr>
          <w:rFonts w:ascii="Calibri" w:hAnsi="Calibri" w:cs="Calibri"/>
          <w:b/>
          <w:color w:val="005499"/>
          <w:sz w:val="24"/>
          <w:szCs w:val="24"/>
          <w:lang w:val="mk-MK" w:eastAsia="en-US"/>
        </w:rPr>
        <w:t>ИМЕ НА ОРГАНИЗАЦИЈА:</w: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t xml:space="preserve"> </w:t>
      </w:r>
      <w:bookmarkStart w:id="1" w:name="Unnamed"/>
      <w:r>
        <w:fldChar w:fldCharType="begin">
          <w:ffData>
            <w:name w:val=""/>
            <w:enabled/>
            <w:calcOnExit w:val="0"/>
            <w:statusText w:type="text" w:val="Upišite naziv organizacije"/>
            <w:textInput/>
          </w:ffData>
        </w:fldChar>
      </w:r>
      <w:r>
        <w:instrText xml:space="preserve"> FORMTEXT </w:instrTex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</w:r>
      <w:r>
        <w:fldChar w:fldCharType="separate"/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t>__________</w: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fldChar w:fldCharType="end"/>
      </w:r>
      <w:bookmarkEnd w:id="1"/>
    </w:p>
    <w:p w14:paraId="5C5984C3" w14:textId="77777777" w:rsidR="00A00229" w:rsidRDefault="00A00229">
      <w:pPr>
        <w:jc w:val="center"/>
      </w:pPr>
      <w:r>
        <w:rPr>
          <w:rFonts w:ascii="Calibri" w:hAnsi="Calibri" w:cs="Calibri"/>
          <w:b/>
          <w:color w:val="005499"/>
          <w:sz w:val="24"/>
          <w:szCs w:val="24"/>
          <w:lang w:val="mk-MK" w:eastAsia="en-US"/>
        </w:rPr>
        <w:t>НАЗИВ НА ПРОЕКТ</w: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t xml:space="preserve">: </w:t>
      </w:r>
      <w:bookmarkStart w:id="2" w:name="Unnamed1"/>
      <w:r>
        <w:fldChar w:fldCharType="begin">
          <w:ffData>
            <w:name w:val=""/>
            <w:enabled/>
            <w:calcOnExit w:val="0"/>
            <w:statusText w:type="text" w:val="Upišite naziv projekta"/>
            <w:textInput/>
          </w:ffData>
        </w:fldChar>
      </w:r>
      <w:r>
        <w:instrText xml:space="preserve"> FORMTEXT </w:instrTex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</w:r>
      <w:r>
        <w:fldChar w:fldCharType="separate"/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t>__________</w: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fldChar w:fldCharType="end"/>
      </w:r>
      <w:bookmarkEnd w:id="2"/>
    </w:p>
    <w:p w14:paraId="71471C55" w14:textId="77777777" w:rsidR="00A00229" w:rsidRDefault="00A00229">
      <w:pPr>
        <w:jc w:val="center"/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</w:pPr>
    </w:p>
    <w:p w14:paraId="5016CD82" w14:textId="77777777" w:rsidR="00A00229" w:rsidRDefault="00A00229">
      <w:pPr>
        <w:jc w:val="center"/>
      </w:pPr>
      <w:r>
        <w:rPr>
          <w:rFonts w:ascii="Calibri" w:hAnsi="Calibri" w:cs="Calibri"/>
          <w:b/>
          <w:color w:val="005499"/>
          <w:sz w:val="28"/>
          <w:szCs w:val="28"/>
          <w:lang w:val="mk-MK" w:eastAsia="en-US"/>
        </w:rPr>
        <w:t>ПЛАН НА АКТИВНОСТИ И ВИДЛИВОСТ/ПРОМОВИРАЊЕ НА ПРОЕКТОТ</w:t>
      </w:r>
    </w:p>
    <w:p w14:paraId="15D6CBF8" w14:textId="77777777" w:rsidR="00A00229" w:rsidRDefault="00A00229">
      <w:pPr>
        <w:jc w:val="center"/>
        <w:rPr>
          <w:rFonts w:ascii="Calibri" w:hAnsi="Calibri" w:cs="Calibri"/>
          <w:b/>
          <w:color w:val="336699"/>
          <w:sz w:val="44"/>
          <w:szCs w:val="44"/>
          <w:lang w:val="bs-Latn-BA" w:eastAsia="en-US"/>
        </w:rPr>
      </w:pPr>
    </w:p>
    <w:tbl>
      <w:tblPr>
        <w:tblW w:w="4748" w:type="pct"/>
        <w:tblLayout w:type="fixed"/>
        <w:tblLook w:val="0000" w:firstRow="0" w:lastRow="0" w:firstColumn="0" w:lastColumn="0" w:noHBand="0" w:noVBand="0"/>
      </w:tblPr>
      <w:tblGrid>
        <w:gridCol w:w="641"/>
        <w:gridCol w:w="3481"/>
        <w:gridCol w:w="673"/>
        <w:gridCol w:w="674"/>
        <w:gridCol w:w="674"/>
        <w:gridCol w:w="673"/>
        <w:gridCol w:w="672"/>
        <w:gridCol w:w="673"/>
        <w:gridCol w:w="673"/>
        <w:gridCol w:w="673"/>
        <w:gridCol w:w="673"/>
        <w:gridCol w:w="672"/>
        <w:gridCol w:w="673"/>
        <w:gridCol w:w="673"/>
        <w:gridCol w:w="1951"/>
      </w:tblGrid>
      <w:tr w:rsidR="00A00229" w14:paraId="00904154" w14:textId="77777777" w:rsidTr="0008582F">
        <w:trPr>
          <w:cantSplit/>
          <w:tblHeader/>
        </w:trPr>
        <w:tc>
          <w:tcPr>
            <w:tcW w:w="6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6C5BB777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Бр</w:t>
            </w:r>
            <w:r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  <w:t>.</w:t>
            </w:r>
          </w:p>
        </w:tc>
        <w:tc>
          <w:tcPr>
            <w:tcW w:w="348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159A5049" w14:textId="77777777" w:rsidR="00A00229" w:rsidRDefault="00A00229"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План</w:t>
            </w:r>
          </w:p>
        </w:tc>
        <w:tc>
          <w:tcPr>
            <w:tcW w:w="8076" w:type="dxa"/>
            <w:gridSpan w:val="1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5C06C454" w14:textId="77777777" w:rsidR="00A00229" w:rsidRDefault="00A00229">
            <w:pPr>
              <w:snapToGrid w:val="0"/>
              <w:jc w:val="center"/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</w:pPr>
          </w:p>
          <w:p w14:paraId="0AA6B31E" w14:textId="77777777" w:rsidR="00A00229" w:rsidRDefault="00A00229">
            <w:pPr>
              <w:spacing w:line="360" w:lineRule="auto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Месец</w:t>
            </w:r>
          </w:p>
        </w:tc>
        <w:tc>
          <w:tcPr>
            <w:tcW w:w="195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38324F41" w14:textId="77777777" w:rsidR="00A00229" w:rsidRDefault="00A00229">
            <w:pPr>
              <w:ind w:right="-472" w:firstLine="114"/>
            </w:pP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Партнери/</w:t>
            </w:r>
          </w:p>
          <w:p w14:paraId="7D1743C8" w14:textId="77777777" w:rsidR="00A00229" w:rsidRDefault="00A00229">
            <w:pPr>
              <w:ind w:right="-472" w:firstLine="114"/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Одговор</w:t>
            </w:r>
            <w:r w:rsidR="0008582F"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но лице</w:t>
            </w: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 xml:space="preserve"> </w:t>
            </w:r>
            <w:r>
              <w:rPr>
                <w:rStyle w:val="FootnoteCharacters"/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footnoteReference w:id="1"/>
            </w:r>
          </w:p>
        </w:tc>
      </w:tr>
      <w:tr w:rsidR="00A00229" w14:paraId="0BD8BA3B" w14:textId="77777777" w:rsidTr="0008582F">
        <w:trPr>
          <w:cantSplit/>
          <w:trHeight w:val="325"/>
          <w:tblHeader/>
        </w:trPr>
        <w:tc>
          <w:tcPr>
            <w:tcW w:w="640" w:type="dxa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3926D5C2" w14:textId="77777777" w:rsidR="00A00229" w:rsidRDefault="00A00229">
            <w:pPr>
              <w:snapToGrid w:val="0"/>
              <w:jc w:val="center"/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</w:pPr>
          </w:p>
        </w:tc>
        <w:tc>
          <w:tcPr>
            <w:tcW w:w="3481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21E34DB2" w14:textId="77777777" w:rsidR="00A00229" w:rsidRDefault="00A00229">
            <w:pPr>
              <w:snapToGrid w:val="0"/>
              <w:jc w:val="center"/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</w:pP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2858EB" w14:textId="77777777" w:rsidR="00A00229" w:rsidRDefault="00A00229">
            <w:pPr>
              <w:jc w:val="center"/>
              <w:rPr>
                <w:rFonts w:ascii="Calibri" w:hAnsi="Calibri" w:cs="Calibri"/>
                <w:b/>
                <w:sz w:val="20"/>
                <w:lang w:val="bs-Latn-BA" w:eastAsia="en-US"/>
              </w:rPr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1</w:t>
            </w:r>
            <w:r>
              <w:rPr>
                <w:rStyle w:val="FootnoteCharacters"/>
                <w:rFonts w:ascii="Calibri" w:hAnsi="Calibri" w:cs="Calibri"/>
                <w:b/>
                <w:sz w:val="20"/>
                <w:lang w:val="bs-Latn-BA" w:eastAsia="en-US"/>
              </w:rPr>
              <w:footnoteReference w:id="2"/>
            </w:r>
          </w:p>
        </w:tc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7EC24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2</w:t>
            </w:r>
          </w:p>
        </w:tc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5AE078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3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6228B2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4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C00AFC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5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72229E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6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A6BC4C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7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929298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8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0E82BF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9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BAB5B4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10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D96579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11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6BDCF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12</w:t>
            </w:r>
          </w:p>
        </w:tc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17C626D" w14:textId="77777777" w:rsidR="00A00229" w:rsidRDefault="00A00229">
            <w:pPr>
              <w:snapToGrid w:val="0"/>
              <w:jc w:val="center"/>
              <w:rPr>
                <w:rFonts w:ascii="Calibri" w:hAnsi="Calibri" w:cs="Calibri"/>
                <w:b/>
                <w:sz w:val="20"/>
                <w:lang w:val="bs-Latn-BA" w:eastAsia="en-US"/>
              </w:rPr>
            </w:pPr>
          </w:p>
        </w:tc>
      </w:tr>
      <w:tr w:rsidR="00A00229" w14:paraId="7E5A5B1D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46D199E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C6E02" w14:textId="77777777" w:rsidR="00A00229" w:rsidRDefault="00A00229">
            <w:r>
              <w:rPr>
                <w:rFonts w:ascii="Calibri" w:hAnsi="Calibri" w:cs="Calibri"/>
                <w:b/>
                <w:sz w:val="20"/>
                <w:lang w:val="mk-MK" w:eastAsia="en-US"/>
              </w:rPr>
              <w:t>Очекуван резултат</w:t>
            </w: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 xml:space="preserve"> 1</w:t>
            </w:r>
          </w:p>
        </w:tc>
        <w:bookmarkStart w:id="3" w:name="Text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511A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"/>
          </w:p>
        </w:tc>
        <w:bookmarkStart w:id="4" w:name="Text2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20B3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"/>
          </w:p>
        </w:tc>
        <w:bookmarkStart w:id="5" w:name="Text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5A3A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"/>
          </w:p>
        </w:tc>
        <w:bookmarkStart w:id="6" w:name="Text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554D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"/>
          </w:p>
        </w:tc>
        <w:bookmarkStart w:id="7" w:name="Text6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4245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"/>
          </w:p>
        </w:tc>
        <w:bookmarkStart w:id="8" w:name="Text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37AA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"/>
          </w:p>
        </w:tc>
        <w:bookmarkStart w:id="9" w:name="Text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4DFA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"/>
          </w:p>
        </w:tc>
        <w:bookmarkStart w:id="10" w:name="Text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445E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"/>
          </w:p>
        </w:tc>
        <w:bookmarkStart w:id="11" w:name="Text1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BB3D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"/>
          </w:p>
        </w:tc>
        <w:bookmarkStart w:id="12" w:name="Text11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047E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"/>
          </w:p>
        </w:tc>
        <w:bookmarkStart w:id="13" w:name="Text1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262B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"/>
          </w:p>
        </w:tc>
        <w:bookmarkStart w:id="14" w:name="Text1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220D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"/>
          </w:p>
        </w:tc>
        <w:bookmarkStart w:id="15" w:name="Text14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9E26C1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"/>
          </w:p>
        </w:tc>
      </w:tr>
      <w:tr w:rsidR="00A00229" w14:paraId="658AF331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B666BEE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1.1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7882A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 xml:space="preserve"> 1.1</w:t>
            </w:r>
          </w:p>
        </w:tc>
        <w:bookmarkStart w:id="16" w:name="Text1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F931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"/>
          </w:p>
        </w:tc>
        <w:bookmarkStart w:id="17" w:name="Text16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ABF6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"/>
          </w:p>
        </w:tc>
        <w:bookmarkStart w:id="18" w:name="Text17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DE1E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"/>
          </w:p>
        </w:tc>
        <w:bookmarkStart w:id="19" w:name="Text1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0552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"/>
          </w:p>
        </w:tc>
        <w:bookmarkStart w:id="20" w:name="Text19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E905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"/>
          </w:p>
        </w:tc>
        <w:bookmarkStart w:id="21" w:name="Text2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4C3D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"/>
          </w:p>
        </w:tc>
        <w:bookmarkStart w:id="22" w:name="Text2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9950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"/>
          </w:p>
        </w:tc>
        <w:bookmarkStart w:id="23" w:name="Text2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6EE6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"/>
          </w:p>
        </w:tc>
        <w:bookmarkStart w:id="24" w:name="Text2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5D77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"/>
          </w:p>
        </w:tc>
        <w:bookmarkStart w:id="25" w:name="Text24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8B4F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5"/>
          </w:p>
        </w:tc>
        <w:bookmarkStart w:id="26" w:name="Text2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370C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6"/>
          </w:p>
        </w:tc>
        <w:bookmarkStart w:id="27" w:name="Text2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A3E3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7"/>
          </w:p>
        </w:tc>
        <w:bookmarkStart w:id="28" w:name="Text27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6B2699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8"/>
          </w:p>
        </w:tc>
      </w:tr>
      <w:tr w:rsidR="00A00229" w14:paraId="3AD714BA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EA0975D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1.2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B883B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 1.2</w:t>
            </w:r>
          </w:p>
        </w:tc>
        <w:bookmarkStart w:id="29" w:name="Text2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5F0D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9"/>
          </w:p>
        </w:tc>
        <w:bookmarkStart w:id="30" w:name="Text29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429F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0"/>
          </w:p>
        </w:tc>
        <w:bookmarkStart w:id="31" w:name="Text30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9B5E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1"/>
          </w:p>
        </w:tc>
        <w:bookmarkStart w:id="32" w:name="Text3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33C7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2"/>
          </w:p>
        </w:tc>
        <w:bookmarkStart w:id="33" w:name="Text32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3CF9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3"/>
          </w:p>
        </w:tc>
        <w:bookmarkStart w:id="34" w:name="Text3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FA15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4"/>
          </w:p>
        </w:tc>
        <w:bookmarkStart w:id="35" w:name="Text3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D0CA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5"/>
          </w:p>
        </w:tc>
        <w:bookmarkStart w:id="36" w:name="Text3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C17A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6"/>
          </w:p>
        </w:tc>
        <w:bookmarkStart w:id="37" w:name="Text3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4FE9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7"/>
          </w:p>
        </w:tc>
        <w:bookmarkStart w:id="38" w:name="Text37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8EB2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8"/>
          </w:p>
        </w:tc>
        <w:bookmarkStart w:id="39" w:name="Text3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15B3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9"/>
          </w:p>
        </w:tc>
        <w:bookmarkStart w:id="40" w:name="Text3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5C52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0"/>
          </w:p>
        </w:tc>
        <w:bookmarkStart w:id="41" w:name="Text40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E98E6B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1"/>
          </w:p>
        </w:tc>
      </w:tr>
      <w:tr w:rsidR="00A00229" w14:paraId="6ADAC966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8430A25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1.3</w:t>
            </w:r>
          </w:p>
        </w:tc>
        <w:bookmarkStart w:id="42" w:name="Text310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920D4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2"/>
          </w:p>
        </w:tc>
        <w:bookmarkStart w:id="43" w:name="Text4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D5AB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3"/>
          </w:p>
        </w:tc>
        <w:bookmarkStart w:id="44" w:name="Text42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E793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4"/>
          </w:p>
        </w:tc>
        <w:bookmarkStart w:id="45" w:name="Text4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C550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5"/>
          </w:p>
        </w:tc>
        <w:bookmarkStart w:id="46" w:name="Text4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68EB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6"/>
          </w:p>
        </w:tc>
        <w:bookmarkStart w:id="47" w:name="Text45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D3E2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7"/>
          </w:p>
        </w:tc>
        <w:bookmarkStart w:id="48" w:name="Text4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5F87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8"/>
          </w:p>
        </w:tc>
        <w:bookmarkStart w:id="49" w:name="Text4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9E41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9"/>
          </w:p>
        </w:tc>
        <w:bookmarkStart w:id="50" w:name="Text4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F3D2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0"/>
          </w:p>
        </w:tc>
        <w:bookmarkStart w:id="51" w:name="Text4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A37B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1"/>
          </w:p>
        </w:tc>
        <w:bookmarkStart w:id="52" w:name="Text50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76D6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2"/>
          </w:p>
        </w:tc>
        <w:bookmarkStart w:id="53" w:name="Text5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DA64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3"/>
          </w:p>
        </w:tc>
        <w:bookmarkStart w:id="54" w:name="Text5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07D5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4"/>
          </w:p>
        </w:tc>
        <w:bookmarkStart w:id="55" w:name="Text53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DF4FEA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5"/>
          </w:p>
        </w:tc>
      </w:tr>
      <w:tr w:rsidR="00A00229" w14:paraId="2AD93B45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66D41D1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1.4</w:t>
            </w:r>
          </w:p>
        </w:tc>
        <w:bookmarkStart w:id="56" w:name="Text311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2E132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6"/>
          </w:p>
        </w:tc>
        <w:bookmarkStart w:id="57" w:name="Unnamed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5EEB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7"/>
          </w:p>
        </w:tc>
        <w:bookmarkStart w:id="58" w:name="Text54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3BB1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8"/>
          </w:p>
        </w:tc>
        <w:bookmarkStart w:id="59" w:name="Text55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E698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9"/>
          </w:p>
        </w:tc>
        <w:bookmarkStart w:id="60" w:name="Text5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3550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0"/>
          </w:p>
        </w:tc>
        <w:bookmarkStart w:id="61" w:name="Text57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0F5F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1"/>
          </w:p>
        </w:tc>
        <w:bookmarkStart w:id="62" w:name="Text5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895B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2"/>
          </w:p>
        </w:tc>
        <w:bookmarkStart w:id="63" w:name="Text5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5566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3"/>
          </w:p>
        </w:tc>
        <w:bookmarkStart w:id="64" w:name="Text6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109E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4"/>
          </w:p>
        </w:tc>
        <w:bookmarkStart w:id="65" w:name="Text6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6DF1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5"/>
          </w:p>
        </w:tc>
        <w:bookmarkStart w:id="66" w:name="Text62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9DB0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6"/>
          </w:p>
        </w:tc>
        <w:bookmarkStart w:id="67" w:name="Text6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3D19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7"/>
          </w:p>
        </w:tc>
        <w:bookmarkStart w:id="68" w:name="Text6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C5CF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8"/>
          </w:p>
        </w:tc>
        <w:bookmarkStart w:id="69" w:name="Text65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697DBD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9"/>
          </w:p>
        </w:tc>
      </w:tr>
      <w:tr w:rsidR="00A00229" w14:paraId="672F2FAF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AC38514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1.5</w:t>
            </w:r>
          </w:p>
        </w:tc>
        <w:bookmarkStart w:id="70" w:name="Text312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54740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0"/>
          </w:p>
        </w:tc>
        <w:bookmarkStart w:id="71" w:name="Text6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B4D2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1"/>
          </w:p>
        </w:tc>
        <w:bookmarkStart w:id="72" w:name="Text67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C728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2"/>
          </w:p>
        </w:tc>
        <w:bookmarkStart w:id="73" w:name="Text68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3050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3"/>
          </w:p>
        </w:tc>
        <w:bookmarkStart w:id="74" w:name="Text6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3CE4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4"/>
          </w:p>
        </w:tc>
        <w:bookmarkStart w:id="75" w:name="Text70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D6E9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5"/>
          </w:p>
        </w:tc>
        <w:bookmarkStart w:id="76" w:name="Text7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910F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6"/>
          </w:p>
        </w:tc>
        <w:bookmarkStart w:id="77" w:name="Text7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CB9B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7"/>
          </w:p>
        </w:tc>
        <w:bookmarkStart w:id="78" w:name="Text7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D36C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8"/>
          </w:p>
        </w:tc>
        <w:bookmarkStart w:id="79" w:name="Text7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AA0C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9"/>
          </w:p>
        </w:tc>
        <w:bookmarkStart w:id="80" w:name="Text75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7704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0"/>
          </w:p>
        </w:tc>
        <w:bookmarkStart w:id="81" w:name="Text7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C0AA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1"/>
          </w:p>
        </w:tc>
        <w:bookmarkStart w:id="82" w:name="Text7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2341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2"/>
          </w:p>
        </w:tc>
        <w:bookmarkStart w:id="83" w:name="Text78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A45147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3"/>
          </w:p>
        </w:tc>
      </w:tr>
      <w:tr w:rsidR="00A00229" w14:paraId="57778EFB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8454297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8518E" w14:textId="77777777" w:rsidR="00A00229" w:rsidRDefault="00A00229">
            <w:r>
              <w:rPr>
                <w:rFonts w:ascii="Calibri" w:hAnsi="Calibri" w:cs="Calibri"/>
                <w:b/>
                <w:sz w:val="20"/>
                <w:lang w:val="mk-MK" w:eastAsia="en-US"/>
              </w:rPr>
              <w:t>Очекуван резултат</w:t>
            </w: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 xml:space="preserve"> 2</w:t>
            </w:r>
          </w:p>
        </w:tc>
        <w:bookmarkStart w:id="84" w:name="Text7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D7EF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4"/>
          </w:p>
        </w:tc>
        <w:bookmarkStart w:id="85" w:name="Text80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D97E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5"/>
          </w:p>
        </w:tc>
        <w:bookmarkStart w:id="86" w:name="Text81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9A3F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6"/>
          </w:p>
        </w:tc>
        <w:bookmarkStart w:id="87" w:name="Text8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4A1F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7"/>
          </w:p>
        </w:tc>
        <w:bookmarkStart w:id="88" w:name="Text83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622D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8"/>
          </w:p>
        </w:tc>
        <w:bookmarkStart w:id="89" w:name="Text8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2C50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9"/>
          </w:p>
        </w:tc>
        <w:bookmarkStart w:id="90" w:name="Text8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C94C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0"/>
          </w:p>
        </w:tc>
        <w:bookmarkStart w:id="91" w:name="Text8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5435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1"/>
          </w:p>
        </w:tc>
        <w:bookmarkStart w:id="92" w:name="Text8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5CD7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2"/>
          </w:p>
        </w:tc>
        <w:bookmarkStart w:id="93" w:name="Text88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7BB5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3"/>
          </w:p>
        </w:tc>
        <w:bookmarkStart w:id="94" w:name="Text8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B27D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4"/>
          </w:p>
        </w:tc>
        <w:bookmarkStart w:id="95" w:name="Text9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51DA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5"/>
          </w:p>
        </w:tc>
        <w:bookmarkStart w:id="96" w:name="Text91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0AF7DB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6"/>
          </w:p>
        </w:tc>
      </w:tr>
      <w:tr w:rsidR="00A00229" w14:paraId="6C2B41AA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0B50C6D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2.1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A71E2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 xml:space="preserve"> </w:t>
            </w:r>
            <w:r>
              <w:rPr>
                <w:rFonts w:ascii="Calibri" w:hAnsi="Calibri" w:cs="Calibri"/>
                <w:sz w:val="20"/>
                <w:lang w:val="mk-MK" w:eastAsia="en-US"/>
              </w:rPr>
              <w:t>2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.1</w:t>
            </w:r>
          </w:p>
        </w:tc>
        <w:bookmarkStart w:id="97" w:name="Text9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FE57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7"/>
          </w:p>
        </w:tc>
        <w:bookmarkStart w:id="98" w:name="Text9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2AB1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8"/>
          </w:p>
        </w:tc>
        <w:bookmarkStart w:id="99" w:name="Text94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A9FA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9"/>
          </w:p>
        </w:tc>
        <w:bookmarkStart w:id="100" w:name="Text9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B544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0"/>
          </w:p>
        </w:tc>
        <w:bookmarkStart w:id="101" w:name="Text96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E2C9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1"/>
          </w:p>
        </w:tc>
        <w:bookmarkStart w:id="102" w:name="Text9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1B18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2"/>
          </w:p>
        </w:tc>
        <w:bookmarkStart w:id="103" w:name="Text9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3D6D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3"/>
          </w:p>
        </w:tc>
        <w:bookmarkStart w:id="104" w:name="Text9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4DCC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4"/>
          </w:p>
        </w:tc>
        <w:bookmarkStart w:id="105" w:name="Text10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78C3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5"/>
          </w:p>
        </w:tc>
        <w:bookmarkStart w:id="106" w:name="Text101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C3CA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6"/>
          </w:p>
        </w:tc>
        <w:bookmarkStart w:id="107" w:name="Text10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0B95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7"/>
          </w:p>
        </w:tc>
        <w:bookmarkStart w:id="108" w:name="Text10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378E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8"/>
          </w:p>
        </w:tc>
        <w:bookmarkStart w:id="109" w:name="Text104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25118A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9"/>
          </w:p>
        </w:tc>
      </w:tr>
      <w:tr w:rsidR="00A00229" w14:paraId="0261A3AC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282FAC9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2.2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BDDBF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 2.2</w:t>
            </w:r>
          </w:p>
        </w:tc>
        <w:bookmarkStart w:id="110" w:name="Text10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68B0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0"/>
          </w:p>
        </w:tc>
        <w:bookmarkStart w:id="111" w:name="Text106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F7C0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1"/>
          </w:p>
        </w:tc>
        <w:bookmarkStart w:id="112" w:name="Text107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704F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2"/>
          </w:p>
        </w:tc>
        <w:bookmarkStart w:id="113" w:name="Text10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7714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3"/>
          </w:p>
        </w:tc>
        <w:bookmarkStart w:id="114" w:name="Text109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22F2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4"/>
          </w:p>
        </w:tc>
        <w:bookmarkStart w:id="115" w:name="Text11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89E8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5"/>
          </w:p>
        </w:tc>
        <w:bookmarkStart w:id="116" w:name="Text11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657F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6"/>
          </w:p>
        </w:tc>
        <w:bookmarkStart w:id="117" w:name="Text11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97E0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7"/>
          </w:p>
        </w:tc>
        <w:bookmarkStart w:id="118" w:name="Text11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5214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8"/>
          </w:p>
        </w:tc>
        <w:bookmarkStart w:id="119" w:name="Text114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A338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9"/>
          </w:p>
        </w:tc>
        <w:bookmarkStart w:id="120" w:name="Text11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7854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0"/>
          </w:p>
        </w:tc>
        <w:bookmarkStart w:id="121" w:name="Text11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FE5E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1"/>
          </w:p>
        </w:tc>
        <w:bookmarkStart w:id="122" w:name="Text117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E33C03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2"/>
          </w:p>
        </w:tc>
      </w:tr>
      <w:tr w:rsidR="00A00229" w14:paraId="6E93926C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6D0BEF8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2.3</w:t>
            </w:r>
          </w:p>
        </w:tc>
        <w:bookmarkStart w:id="123" w:name="Text313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B26DC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3"/>
          </w:p>
        </w:tc>
        <w:bookmarkStart w:id="124" w:name="Text11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E8C9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4"/>
          </w:p>
        </w:tc>
        <w:bookmarkStart w:id="125" w:name="Text119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3EEA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5"/>
          </w:p>
        </w:tc>
        <w:bookmarkStart w:id="126" w:name="Text120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60FF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6"/>
          </w:p>
        </w:tc>
        <w:bookmarkStart w:id="127" w:name="Text12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F7E8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7"/>
          </w:p>
        </w:tc>
        <w:bookmarkStart w:id="128" w:name="Text122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4DEE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8"/>
          </w:p>
        </w:tc>
        <w:bookmarkStart w:id="129" w:name="Text12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7F4B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9"/>
          </w:p>
        </w:tc>
        <w:bookmarkStart w:id="130" w:name="Text12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3340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0"/>
          </w:p>
        </w:tc>
        <w:bookmarkStart w:id="131" w:name="Text12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F781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1"/>
          </w:p>
        </w:tc>
        <w:bookmarkStart w:id="132" w:name="Text12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FB14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2"/>
          </w:p>
        </w:tc>
        <w:bookmarkStart w:id="133" w:name="Text127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0A1D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3"/>
          </w:p>
        </w:tc>
        <w:bookmarkStart w:id="134" w:name="Text12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EC0F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4"/>
          </w:p>
        </w:tc>
        <w:bookmarkStart w:id="135" w:name="Text12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D1B6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5"/>
          </w:p>
        </w:tc>
        <w:bookmarkStart w:id="136" w:name="Text130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5B1BC5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6"/>
          </w:p>
        </w:tc>
      </w:tr>
      <w:tr w:rsidR="00A00229" w14:paraId="55209B70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E652F3F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2.4</w:t>
            </w:r>
          </w:p>
        </w:tc>
        <w:bookmarkStart w:id="137" w:name="Text314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26105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7"/>
          </w:p>
        </w:tc>
        <w:bookmarkStart w:id="138" w:name="Text13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0F48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8"/>
          </w:p>
        </w:tc>
        <w:bookmarkStart w:id="139" w:name="Text132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2A94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9"/>
          </w:p>
        </w:tc>
        <w:bookmarkStart w:id="140" w:name="Text13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3E8F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0"/>
          </w:p>
        </w:tc>
        <w:bookmarkStart w:id="141" w:name="Text13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D617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1"/>
          </w:p>
        </w:tc>
        <w:bookmarkStart w:id="142" w:name="Text135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FDC6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2"/>
          </w:p>
        </w:tc>
        <w:bookmarkStart w:id="143" w:name="Text13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6552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3"/>
          </w:p>
        </w:tc>
        <w:bookmarkStart w:id="144" w:name="Text13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D597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4"/>
          </w:p>
        </w:tc>
        <w:bookmarkStart w:id="145" w:name="Text13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DE8B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5"/>
          </w:p>
        </w:tc>
        <w:bookmarkStart w:id="146" w:name="Text13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5C79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6"/>
          </w:p>
        </w:tc>
        <w:bookmarkStart w:id="147" w:name="Text140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5CEA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7"/>
          </w:p>
        </w:tc>
        <w:bookmarkStart w:id="148" w:name="Text14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5D9B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8"/>
          </w:p>
        </w:tc>
        <w:bookmarkStart w:id="149" w:name="Text14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E6E1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9"/>
          </w:p>
        </w:tc>
        <w:bookmarkStart w:id="150" w:name="Text143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5533B8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0"/>
          </w:p>
        </w:tc>
      </w:tr>
      <w:tr w:rsidR="00A00229" w14:paraId="7233FA6C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EF80442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2.5</w:t>
            </w:r>
          </w:p>
        </w:tc>
        <w:bookmarkStart w:id="151" w:name="Text315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83962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1"/>
          </w:p>
        </w:tc>
        <w:bookmarkStart w:id="152" w:name="Text14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E438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2"/>
          </w:p>
        </w:tc>
        <w:bookmarkStart w:id="153" w:name="Text145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1BE0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3"/>
          </w:p>
        </w:tc>
        <w:bookmarkStart w:id="154" w:name="Text146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3011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4"/>
          </w:p>
        </w:tc>
        <w:bookmarkStart w:id="155" w:name="Text14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E535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5"/>
          </w:p>
        </w:tc>
        <w:bookmarkStart w:id="156" w:name="Text148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0AF2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6"/>
          </w:p>
        </w:tc>
        <w:bookmarkStart w:id="157" w:name="Text14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BBB4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7"/>
          </w:p>
        </w:tc>
        <w:bookmarkStart w:id="158" w:name="Text15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CDD1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8"/>
          </w:p>
        </w:tc>
        <w:bookmarkStart w:id="159" w:name="Text15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AF26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9"/>
          </w:p>
        </w:tc>
        <w:bookmarkStart w:id="160" w:name="Text15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24FF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0"/>
          </w:p>
        </w:tc>
        <w:bookmarkStart w:id="161" w:name="Text153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22B1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1"/>
          </w:p>
        </w:tc>
        <w:bookmarkStart w:id="162" w:name="Text15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CF1D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2"/>
          </w:p>
        </w:tc>
        <w:bookmarkStart w:id="163" w:name="Text15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5C98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3"/>
          </w:p>
        </w:tc>
        <w:bookmarkStart w:id="164" w:name="Text156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C31EBE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4"/>
          </w:p>
        </w:tc>
      </w:tr>
      <w:tr w:rsidR="00A00229" w14:paraId="29BBB653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F1AE497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0494C" w14:textId="77777777" w:rsidR="00A00229" w:rsidRDefault="00A00229">
            <w:r>
              <w:rPr>
                <w:rFonts w:ascii="Calibri" w:hAnsi="Calibri" w:cs="Calibri"/>
                <w:b/>
                <w:sz w:val="20"/>
                <w:lang w:val="mk-MK" w:eastAsia="en-US"/>
              </w:rPr>
              <w:t>Очекуван резултат</w:t>
            </w: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 xml:space="preserve"> 3</w:t>
            </w:r>
          </w:p>
        </w:tc>
        <w:bookmarkStart w:id="165" w:name="Text15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8DDA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5"/>
          </w:p>
        </w:tc>
        <w:bookmarkStart w:id="166" w:name="Text158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BF88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6"/>
          </w:p>
        </w:tc>
        <w:bookmarkStart w:id="167" w:name="Text159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9467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7"/>
          </w:p>
        </w:tc>
        <w:bookmarkStart w:id="168" w:name="Text16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1997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8"/>
          </w:p>
        </w:tc>
        <w:bookmarkStart w:id="169" w:name="Text161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8B68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9"/>
          </w:p>
        </w:tc>
        <w:bookmarkStart w:id="170" w:name="Text16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F4C8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0"/>
          </w:p>
        </w:tc>
        <w:bookmarkStart w:id="171" w:name="Text16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6ED8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1"/>
          </w:p>
        </w:tc>
        <w:bookmarkStart w:id="172" w:name="Text16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3D0E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2"/>
          </w:p>
        </w:tc>
        <w:bookmarkStart w:id="173" w:name="Text16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2EF7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3"/>
          </w:p>
        </w:tc>
        <w:bookmarkStart w:id="174" w:name="Text166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85F4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4"/>
          </w:p>
        </w:tc>
        <w:bookmarkStart w:id="175" w:name="Text16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BD42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5"/>
          </w:p>
        </w:tc>
        <w:bookmarkStart w:id="176" w:name="Text16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5A55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6"/>
          </w:p>
        </w:tc>
        <w:bookmarkStart w:id="177" w:name="Text169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714F30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7"/>
          </w:p>
        </w:tc>
      </w:tr>
      <w:tr w:rsidR="00A00229" w14:paraId="12BC5FA4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14E47C6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3.1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4448E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 xml:space="preserve"> </w:t>
            </w:r>
            <w:r>
              <w:rPr>
                <w:rFonts w:ascii="Calibri" w:hAnsi="Calibri" w:cs="Calibri"/>
                <w:sz w:val="20"/>
                <w:lang w:val="mk-MK" w:eastAsia="en-US"/>
              </w:rPr>
              <w:t>3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.1</w:t>
            </w:r>
          </w:p>
        </w:tc>
        <w:bookmarkStart w:id="178" w:name="Text17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6DC5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8"/>
          </w:p>
        </w:tc>
        <w:bookmarkStart w:id="179" w:name="Text171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EFC5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9"/>
          </w:p>
        </w:tc>
        <w:bookmarkStart w:id="180" w:name="Text172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4A66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0"/>
          </w:p>
        </w:tc>
        <w:bookmarkStart w:id="181" w:name="Text17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0616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1"/>
          </w:p>
        </w:tc>
        <w:bookmarkStart w:id="182" w:name="Text174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4CDA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2"/>
          </w:p>
        </w:tc>
        <w:bookmarkStart w:id="183" w:name="Text17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1A24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3"/>
          </w:p>
        </w:tc>
        <w:bookmarkStart w:id="184" w:name="Text17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C7E1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4"/>
          </w:p>
        </w:tc>
        <w:bookmarkStart w:id="185" w:name="Text17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E774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5"/>
          </w:p>
        </w:tc>
        <w:bookmarkStart w:id="186" w:name="Text17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28B5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6"/>
          </w:p>
        </w:tc>
        <w:bookmarkStart w:id="187" w:name="Text179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9BEA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7"/>
          </w:p>
        </w:tc>
        <w:bookmarkStart w:id="188" w:name="Text18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3484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8"/>
          </w:p>
        </w:tc>
        <w:bookmarkStart w:id="189" w:name="Text18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7EC0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9"/>
          </w:p>
        </w:tc>
        <w:bookmarkStart w:id="190" w:name="Text182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136EA0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0"/>
          </w:p>
        </w:tc>
      </w:tr>
      <w:tr w:rsidR="00A00229" w14:paraId="3DEE1FE9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FADD54B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3.2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C795C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 3.2</w:t>
            </w:r>
          </w:p>
        </w:tc>
        <w:bookmarkStart w:id="191" w:name="Text18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8937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1"/>
          </w:p>
        </w:tc>
        <w:bookmarkStart w:id="192" w:name="Text184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E1C4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2"/>
          </w:p>
        </w:tc>
        <w:bookmarkStart w:id="193" w:name="Text185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0177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3"/>
          </w:p>
        </w:tc>
        <w:bookmarkStart w:id="194" w:name="Text18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17FE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4"/>
          </w:p>
        </w:tc>
        <w:bookmarkStart w:id="195" w:name="Text187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5BAC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5"/>
          </w:p>
        </w:tc>
        <w:bookmarkStart w:id="196" w:name="Text18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B650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6"/>
          </w:p>
        </w:tc>
        <w:bookmarkStart w:id="197" w:name="Text18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F4D0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7"/>
          </w:p>
        </w:tc>
        <w:bookmarkStart w:id="198" w:name="Text19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BDC9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8"/>
          </w:p>
        </w:tc>
        <w:bookmarkStart w:id="199" w:name="Text19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96F6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9"/>
          </w:p>
        </w:tc>
        <w:bookmarkStart w:id="200" w:name="Text192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4B72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0"/>
          </w:p>
        </w:tc>
        <w:bookmarkStart w:id="201" w:name="Text19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4795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1"/>
          </w:p>
        </w:tc>
        <w:bookmarkStart w:id="202" w:name="Text19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ED9D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2"/>
          </w:p>
        </w:tc>
        <w:bookmarkStart w:id="203" w:name="Text195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BF7D68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3"/>
          </w:p>
        </w:tc>
      </w:tr>
      <w:tr w:rsidR="00A00229" w14:paraId="71D5A138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34AF4D3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3.3</w:t>
            </w:r>
          </w:p>
        </w:tc>
        <w:bookmarkStart w:id="204" w:name="Text316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F31EC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4"/>
          </w:p>
        </w:tc>
        <w:bookmarkStart w:id="205" w:name="Text19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AFA8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5"/>
          </w:p>
        </w:tc>
        <w:bookmarkStart w:id="206" w:name="Text197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A1E6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6"/>
          </w:p>
        </w:tc>
        <w:bookmarkStart w:id="207" w:name="Text198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D3DF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7"/>
          </w:p>
        </w:tc>
        <w:bookmarkStart w:id="208" w:name="Text19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E2F6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8"/>
          </w:p>
        </w:tc>
        <w:bookmarkStart w:id="209" w:name="Text200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C542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9"/>
          </w:p>
        </w:tc>
        <w:bookmarkStart w:id="210" w:name="Text20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4898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0"/>
          </w:p>
        </w:tc>
        <w:bookmarkStart w:id="211" w:name="Text20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CA61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1"/>
          </w:p>
        </w:tc>
        <w:bookmarkStart w:id="212" w:name="Text20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D3E2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2"/>
          </w:p>
        </w:tc>
        <w:bookmarkStart w:id="213" w:name="Text20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5A6D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3"/>
          </w:p>
        </w:tc>
        <w:bookmarkStart w:id="214" w:name="Text205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F90E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4"/>
          </w:p>
        </w:tc>
        <w:bookmarkStart w:id="215" w:name="Text20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6E13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5"/>
          </w:p>
        </w:tc>
        <w:bookmarkStart w:id="216" w:name="Text20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B834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6"/>
          </w:p>
        </w:tc>
        <w:bookmarkStart w:id="217" w:name="Text208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59720E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7"/>
          </w:p>
        </w:tc>
      </w:tr>
      <w:tr w:rsidR="00A00229" w14:paraId="165D5F9E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B96CBBE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3.4</w:t>
            </w:r>
          </w:p>
        </w:tc>
        <w:bookmarkStart w:id="218" w:name="Text317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30F2A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8"/>
          </w:p>
        </w:tc>
        <w:bookmarkStart w:id="219" w:name="Text20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9A19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9"/>
          </w:p>
        </w:tc>
        <w:bookmarkStart w:id="220" w:name="Text210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9D85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0"/>
          </w:p>
        </w:tc>
        <w:bookmarkStart w:id="221" w:name="Text211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CF59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1"/>
          </w:p>
        </w:tc>
        <w:bookmarkStart w:id="222" w:name="Text21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785D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2"/>
          </w:p>
        </w:tc>
        <w:bookmarkStart w:id="223" w:name="Text213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6620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3"/>
          </w:p>
        </w:tc>
        <w:bookmarkStart w:id="224" w:name="Text21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C312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4"/>
          </w:p>
        </w:tc>
        <w:bookmarkStart w:id="225" w:name="Text21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5F03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5"/>
          </w:p>
        </w:tc>
        <w:bookmarkStart w:id="226" w:name="Text21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C77E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6"/>
          </w:p>
        </w:tc>
        <w:bookmarkStart w:id="227" w:name="Text21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05BD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7"/>
          </w:p>
        </w:tc>
        <w:bookmarkStart w:id="228" w:name="Text218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0242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8"/>
          </w:p>
        </w:tc>
        <w:bookmarkStart w:id="229" w:name="Text21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8502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9"/>
          </w:p>
        </w:tc>
        <w:bookmarkStart w:id="230" w:name="Text22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89DE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0"/>
          </w:p>
        </w:tc>
        <w:bookmarkStart w:id="231" w:name="Text221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1CF3CD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1"/>
          </w:p>
        </w:tc>
      </w:tr>
      <w:tr w:rsidR="00A00229" w14:paraId="5BD5FA40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14:paraId="1729F8A2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3.5</w:t>
            </w:r>
          </w:p>
        </w:tc>
        <w:bookmarkStart w:id="232" w:name="Text318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0341639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2"/>
          </w:p>
        </w:tc>
        <w:bookmarkStart w:id="233" w:name="Text22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9456B7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3"/>
          </w:p>
        </w:tc>
        <w:bookmarkStart w:id="234" w:name="Text22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738772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4"/>
          </w:p>
        </w:tc>
        <w:bookmarkStart w:id="235" w:name="Text224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C3F81C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5"/>
          </w:p>
        </w:tc>
        <w:bookmarkStart w:id="236" w:name="Text22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B62D07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6"/>
          </w:p>
        </w:tc>
        <w:bookmarkStart w:id="237" w:name="Text226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8E433F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7"/>
          </w:p>
        </w:tc>
        <w:bookmarkStart w:id="238" w:name="Text22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5AAFA5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8"/>
          </w:p>
        </w:tc>
        <w:bookmarkStart w:id="239" w:name="Text22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B53242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9"/>
          </w:p>
        </w:tc>
        <w:bookmarkStart w:id="240" w:name="Text22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FA028F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0"/>
          </w:p>
        </w:tc>
        <w:bookmarkStart w:id="241" w:name="Text23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E4F87C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1"/>
          </w:p>
        </w:tc>
        <w:bookmarkStart w:id="242" w:name="Text231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C18E28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2"/>
          </w:p>
        </w:tc>
        <w:bookmarkStart w:id="243" w:name="Text23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1B6BA4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3"/>
          </w:p>
        </w:tc>
        <w:bookmarkStart w:id="244" w:name="Text23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A15AF0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4"/>
          </w:p>
        </w:tc>
        <w:bookmarkStart w:id="245" w:name="Text234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14:paraId="7CE7989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ascii="Calibri" w:hAnsi="Calibri" w:cs="Calibri"/>
                <w:sz w:val="20"/>
                <w:lang w:val="bs-Latn-BA" w:eastAsia="en-US"/>
              </w:rPr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5"/>
          </w:p>
        </w:tc>
      </w:tr>
    </w:tbl>
    <w:p w14:paraId="3AEE4CFB" w14:textId="77777777" w:rsidR="00A00229" w:rsidRDefault="00A00229"/>
    <w:sectPr w:rsidR="00A00229">
      <w:headerReference w:type="default" r:id="rId7"/>
      <w:footerReference w:type="default" r:id="rId8"/>
      <w:headerReference w:type="first" r:id="rId9"/>
      <w:pgSz w:w="16838" w:h="11906" w:orient="landscape"/>
      <w:pgMar w:top="360" w:right="1077" w:bottom="810" w:left="1077" w:header="9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E0F9A" w14:textId="77777777" w:rsidR="003C654A" w:rsidRDefault="003C654A">
      <w:r>
        <w:separator/>
      </w:r>
    </w:p>
  </w:endnote>
  <w:endnote w:type="continuationSeparator" w:id="0">
    <w:p w14:paraId="42EF44AE" w14:textId="77777777" w:rsidR="003C654A" w:rsidRDefault="003C6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Arial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4F5D4" w14:textId="77777777" w:rsidR="00A00229" w:rsidRDefault="00A00229">
    <w:pPr>
      <w:pStyle w:val="Footer"/>
      <w:jc w:val="right"/>
      <w:rPr>
        <w:lang w:val="bs-Latn-BA"/>
      </w:rPr>
    </w:pPr>
  </w:p>
  <w:p w14:paraId="43B7A27A" w14:textId="77777777" w:rsidR="00A00229" w:rsidRDefault="00A00229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t xml:space="preserve">STRANA </w: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begin"/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instrText xml:space="preserve"> PAGE </w:instrTex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separate"/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t>2</w: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end"/>
    </w:r>
  </w:p>
  <w:p w14:paraId="76E10D34" w14:textId="77777777" w:rsidR="00A00229" w:rsidRDefault="00A00229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E8FA4" w14:textId="77777777" w:rsidR="003C654A" w:rsidRDefault="003C654A">
      <w:r>
        <w:separator/>
      </w:r>
    </w:p>
  </w:footnote>
  <w:footnote w:type="continuationSeparator" w:id="0">
    <w:p w14:paraId="3978C4D6" w14:textId="77777777" w:rsidR="003C654A" w:rsidRDefault="003C654A">
      <w:r>
        <w:continuationSeparator/>
      </w:r>
    </w:p>
  </w:footnote>
  <w:footnote w:id="1">
    <w:p w14:paraId="0F3775C1" w14:textId="77777777" w:rsidR="00A00229" w:rsidRDefault="00A00229">
      <w:pPr>
        <w:pStyle w:val="FootnoteText"/>
      </w:pPr>
      <w:r>
        <w:rPr>
          <w:rStyle w:val="FootnoteCharacters"/>
          <w:rFonts w:ascii="Calibri" w:hAnsi="Calibri"/>
        </w:rPr>
        <w:footnoteRef/>
      </w:r>
      <w:r>
        <w:t xml:space="preserve"> </w:t>
      </w:r>
      <w:r>
        <w:rPr>
          <w:rFonts w:ascii="Calibri" w:hAnsi="Calibri" w:cs="Calibri"/>
          <w:lang w:val="mk-MK"/>
        </w:rPr>
        <w:t>Наведете за секоја активност кој/и член/ови од тимот ќе ги спроведуваат активностите</w:t>
      </w:r>
      <w:r w:rsidR="0008582F">
        <w:rPr>
          <w:rFonts w:ascii="Calibri" w:hAnsi="Calibri" w:cs="Calibri"/>
          <w:lang w:val="mk-MK"/>
        </w:rPr>
        <w:t xml:space="preserve"> (во случај на партнерство да се наведат партнерите)</w:t>
      </w:r>
      <w:r>
        <w:rPr>
          <w:rFonts w:ascii="Calibri" w:hAnsi="Calibri" w:cs="Calibri"/>
          <w:lang w:val="mk-MK"/>
        </w:rPr>
        <w:t>.</w:t>
      </w:r>
    </w:p>
  </w:footnote>
  <w:footnote w:id="2">
    <w:p w14:paraId="5DAD21C9" w14:textId="77777777" w:rsidR="00A00229" w:rsidRDefault="00A00229">
      <w:pPr>
        <w:pStyle w:val="FootnoteText"/>
      </w:pPr>
      <w:r>
        <w:rPr>
          <w:rStyle w:val="FootnoteCharacters"/>
          <w:rFonts w:ascii="Calibri" w:hAnsi="Calibri"/>
        </w:rPr>
        <w:footnoteRef/>
      </w:r>
      <w:r>
        <w:rPr>
          <w:rFonts w:ascii="Calibri" w:hAnsi="Calibri" w:cs="Calibri"/>
          <w:lang w:val="mk-MK"/>
        </w:rPr>
        <w:t xml:space="preserve"> </w:t>
      </w:r>
      <w:r>
        <w:rPr>
          <w:rFonts w:ascii="Calibri" w:hAnsi="Calibri" w:cs="Calibri"/>
          <w:lang w:val="mk-MK"/>
        </w:rPr>
        <w:t>Месец 1 е првиот месец од отпочнувањето на проектот (на пр. М</w:t>
      </w:r>
      <w:r w:rsidR="0008582F">
        <w:rPr>
          <w:rFonts w:ascii="Calibri" w:hAnsi="Calibri" w:cs="Calibri"/>
          <w:lang w:val="mk-MK"/>
        </w:rPr>
        <w:t>ај</w:t>
      </w:r>
      <w:r>
        <w:rPr>
          <w:rFonts w:ascii="Calibri" w:hAnsi="Calibri" w:cs="Calibri"/>
          <w:lang w:val="mk-MK"/>
        </w:rPr>
        <w:t xml:space="preserve"> 202</w:t>
      </w:r>
      <w:r w:rsidR="0008582F">
        <w:rPr>
          <w:rFonts w:ascii="Calibri" w:hAnsi="Calibri" w:cs="Calibri"/>
          <w:lang w:val="mk-MK"/>
        </w:rPr>
        <w:t>6</w:t>
      </w:r>
      <w:r>
        <w:rPr>
          <w:rFonts w:ascii="Calibri" w:hAnsi="Calibri" w:cs="Calibri"/>
          <w:lang w:val="mk-MK"/>
        </w:rPr>
        <w:t>г)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D8915" w14:textId="77777777" w:rsidR="00A00229" w:rsidRDefault="00A00229">
    <w:pPr>
      <w:pStyle w:val="Header"/>
    </w:pPr>
    <w:proofErr w:type="spellStart"/>
    <w:r>
      <w:rPr>
        <w:rFonts w:ascii="Myriad Pro" w:hAnsi="Myriad Pro" w:cs="Myriad Pro"/>
        <w:b/>
        <w:color w:val="336699"/>
        <w:sz w:val="16"/>
        <w:szCs w:val="16"/>
      </w:rPr>
      <w:t>Aneks</w:t>
    </w:r>
    <w:proofErr w:type="spellEnd"/>
    <w:r>
      <w:rPr>
        <w:rFonts w:ascii="Myriad Pro" w:hAnsi="Myriad Pro" w:cs="Myriad Pro"/>
        <w:b/>
        <w:color w:val="336699"/>
        <w:sz w:val="16"/>
        <w:szCs w:val="16"/>
      </w:rPr>
      <w:t xml:space="preserve"> 11e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05821" w14:textId="77777777" w:rsidR="00A00229" w:rsidRDefault="00A00229">
    <w:pPr>
      <w:pStyle w:val="Header"/>
      <w:jc w:val="center"/>
      <w:rPr>
        <w:rFonts w:ascii="Calibri" w:hAnsi="Calibri" w:cs="Calibri"/>
        <w:sz w:val="24"/>
        <w:szCs w:val="24"/>
        <w:lang w:val="mk-MK" w:eastAsia="en-US"/>
      </w:rPr>
    </w:pPr>
  </w:p>
  <w:p w14:paraId="14D1AB7B" w14:textId="77777777" w:rsidR="00A00229" w:rsidRDefault="00A00229">
    <w:pPr>
      <w:pStyle w:val="Header"/>
      <w:jc w:val="center"/>
      <w:rPr>
        <w:rFonts w:ascii="Calibri" w:hAnsi="Calibri" w:cs="Calibri"/>
        <w:b/>
        <w:bCs/>
        <w:sz w:val="24"/>
        <w:szCs w:val="24"/>
        <w:lang w:val="mk-MK" w:eastAsia="en-US"/>
      </w:rPr>
    </w:pPr>
  </w:p>
  <w:p w14:paraId="4AAC37B8" w14:textId="77777777" w:rsidR="00A00229" w:rsidRDefault="00333CC2">
    <w:pPr>
      <w:pStyle w:val="Header"/>
      <w:jc w:val="center"/>
      <w:rPr>
        <w:rFonts w:ascii="Calibri" w:hAnsi="Calibri" w:cs="Calibri"/>
        <w:b/>
        <w:bCs/>
        <w:sz w:val="24"/>
        <w:szCs w:val="24"/>
        <w:lang w:val="mk-MK" w:eastAsia="en-US"/>
      </w:rPr>
    </w:pPr>
    <w:r w:rsidRPr="00333CC2">
      <w:rPr>
        <w:rFonts w:ascii="Calibri" w:hAnsi="Calibri" w:cs="Calibri"/>
        <w:noProof/>
        <w:sz w:val="24"/>
        <w:szCs w:val="24"/>
        <w:lang w:eastAsia="en-US"/>
      </w:rPr>
      <w:pict w14:anchorId="33A2FF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9" o:spid="_x0000_i1025" type="#_x0000_t75" style="width:42pt;height:54.75pt;visibility:visible">
          <v:imagedata r:id="rId1" o:title=""/>
        </v:shape>
      </w:pict>
    </w:r>
  </w:p>
  <w:p w14:paraId="4BE263DC" w14:textId="77777777" w:rsidR="00A00229" w:rsidRDefault="00A00229">
    <w:pPr>
      <w:pStyle w:val="Header"/>
      <w:rPr>
        <w:rFonts w:ascii="Calibri" w:hAnsi="Calibri" w:cs="Calibri"/>
        <w:b/>
        <w:bCs/>
        <w:sz w:val="24"/>
        <w:szCs w:val="24"/>
        <w:lang w:val="mk-MK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7840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74B1"/>
    <w:rsid w:val="0008582F"/>
    <w:rsid w:val="003174B1"/>
    <w:rsid w:val="00333CC2"/>
    <w:rsid w:val="003C654A"/>
    <w:rsid w:val="00766637"/>
    <w:rsid w:val="00A00229"/>
    <w:rsid w:val="00B57A58"/>
    <w:rsid w:val="00DB291C"/>
    <w:rsid w:val="00EA2E7F"/>
    <w:rsid w:val="00EC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33620E1"/>
  <w15:chartTrackingRefBased/>
  <w15:docId w15:val="{F482908F-84BF-4F73-927F-D67C0B02C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BaltArial" w:hAnsi="BaltArial" w:cs="BaltArial"/>
      <w:sz w:val="2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WW8Num2z0">
    <w:name w:val="WW8Num2z0"/>
    <w:rPr>
      <w:rFonts w:hint="default"/>
      <w:b/>
    </w:rPr>
  </w:style>
  <w:style w:type="character" w:customStyle="1" w:styleId="WW8Num3z0">
    <w:name w:val="WW8Num3z0"/>
    <w:rPr>
      <w:rFonts w:hint="default"/>
    </w:rPr>
  </w:style>
  <w:style w:type="character" w:styleId="DefaultParagraphFont0">
    <w:name w:val="Default Paragraph Font"/>
  </w:style>
  <w:style w:type="character" w:customStyle="1" w:styleId="FootnoteCharacters">
    <w:name w:val="Footnote Characters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0"/>
  </w:style>
  <w:style w:type="character" w:styleId="CommentReference">
    <w:name w:val="annotation reference"/>
    <w:rPr>
      <w:sz w:val="16"/>
      <w:szCs w:val="16"/>
    </w:rPr>
  </w:style>
  <w:style w:type="character" w:customStyle="1" w:styleId="HeaderChar">
    <w:name w:val="Header Char"/>
    <w:rPr>
      <w:rFonts w:ascii="BaltArial" w:hAnsi="BaltArial" w:cs="BaltArial"/>
      <w:sz w:val="22"/>
    </w:rPr>
  </w:style>
  <w:style w:type="character" w:customStyle="1" w:styleId="FooterChar">
    <w:name w:val="Footer Char"/>
    <w:rPr>
      <w:rFonts w:ascii="BaltArial" w:hAnsi="BaltArial" w:cs="BaltArial"/>
      <w:sz w:val="22"/>
    </w:rPr>
  </w:style>
  <w:style w:type="character" w:styleId="FootnoteReference">
    <w:name w:val="footnote reference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WW-EndnoteCharacters">
    <w:name w:val="WW-Endnote Characters"/>
  </w:style>
  <w:style w:type="character" w:styleId="EndnoteReference">
    <w:name w:val="endnote reference"/>
    <w:rPr>
      <w:vertAlign w:val="superscript"/>
    </w:rPr>
  </w:style>
  <w:style w:type="paragraph" w:customStyle="1" w:styleId="Heading">
    <w:name w:val="Heading"/>
    <w:basedOn w:val="Normal"/>
    <w:next w:val="BodyText"/>
    <w:pPr>
      <w:jc w:val="center"/>
    </w:pPr>
    <w:rPr>
      <w:b/>
      <w:lang w:val="en-GB"/>
    </w:rPr>
  </w:style>
  <w:style w:type="paragraph" w:styleId="BodyText">
    <w:name w:val="Body Text"/>
    <w:basedOn w:val="Normal"/>
    <w:rPr>
      <w:rFonts w:ascii="Myriad Pro" w:hAnsi="Myriad Pro" w:cs="Myriad Pro"/>
      <w:b/>
      <w:bCs/>
      <w:lang w:val="en-GB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imes New Roman"/>
      <w:lang/>
    </w:r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  <w:pPr>
      <w:keepLines/>
      <w:spacing w:line="200" w:lineRule="atLeast"/>
    </w:pPr>
    <w:rPr>
      <w:rFonts w:ascii="Arial" w:hAnsi="Arial" w:cs="Arial"/>
      <w:spacing w:val="-2"/>
      <w:sz w:val="16"/>
    </w:rPr>
  </w:style>
  <w:style w:type="paragraph" w:styleId="BodyText2">
    <w:name w:val="Body Text 2"/>
    <w:basedOn w:val="Normal"/>
    <w:pPr>
      <w:jc w:val="both"/>
    </w:pPr>
    <w:rPr>
      <w:lang w:val="en-GB"/>
    </w:rPr>
  </w:style>
  <w:style w:type="paragraph" w:styleId="Subtitle">
    <w:name w:val="Subtitle"/>
    <w:basedOn w:val="Normal"/>
    <w:next w:val="BodyText"/>
    <w:qFormat/>
    <w:rPr>
      <w:u w:val="single"/>
      <w:lang w:val="en-GB"/>
    </w:rPr>
  </w:style>
  <w:style w:type="paragraph" w:styleId="FootnoteText">
    <w:name w:val="footnote text"/>
    <w:basedOn w:val="Normal"/>
    <w:rPr>
      <w:sz w:val="20"/>
    </w:rPr>
  </w:style>
  <w:style w:type="paragraph" w:customStyle="1" w:styleId="Memoheading">
    <w:name w:val="Memo heading"/>
    <w:pPr>
      <w:suppressAutoHyphens/>
    </w:pPr>
    <w:rPr>
      <w:lang w:eastAsia="en-US"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customStyle="1" w:styleId="InterofficeMemorandumheading">
    <w:name w:val="Interoffice Memorandum heading"/>
    <w:basedOn w:val="Normal"/>
    <w:pPr>
      <w:tabs>
        <w:tab w:val="left" w:pos="6840"/>
        <w:tab w:val="left" w:pos="8368"/>
      </w:tabs>
    </w:pPr>
    <w:rPr>
      <w:rFonts w:ascii="Times New Roman" w:hAnsi="Times New Roman" w:cs="Times New Roman"/>
      <w:b/>
      <w:lang w:val="en-US" w:eastAsia="en-US"/>
    </w:rPr>
  </w:style>
  <w:style w:type="paragraph" w:customStyle="1" w:styleId="FR3">
    <w:name w:val="FR3"/>
    <w:pPr>
      <w:widowControl w:val="0"/>
      <w:suppressAutoHyphens/>
      <w:spacing w:before="300"/>
    </w:pPr>
    <w:rPr>
      <w:rFonts w:ascii="Arial" w:hAnsi="Arial" w:cs="Arial"/>
      <w:b/>
      <w:i/>
      <w:lang w:val="hr-HR" w:eastAsia="zh-CN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ommentText">
    <w:name w:val="annotation text"/>
    <w:basedOn w:val="Normal"/>
    <w:rPr>
      <w:sz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UTRA\Operations\PR%20and%20media\Logo%20Final\FINAL%20FINAL%20STANDARDS\templates\memo_template_final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memo_template_finalok</Template>
  <TotalTime>0</TotalTime>
  <Pages>1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11e</vt:lpstr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11e</dc:title>
  <dc:subject>Activity plan</dc:subject>
  <dc:creator>SUTRA Project</dc:creator>
  <cp:keywords/>
  <cp:lastModifiedBy>Biljana Georgievska</cp:lastModifiedBy>
  <cp:revision>2</cp:revision>
  <cp:lastPrinted>2006-04-24T19:35:00Z</cp:lastPrinted>
  <dcterms:created xsi:type="dcterms:W3CDTF">2026-10-26T10:58:00Z</dcterms:created>
  <dcterms:modified xsi:type="dcterms:W3CDTF">2026-10-26T10:58:00Z</dcterms:modified>
</cp:coreProperties>
</file>